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73238" w14:textId="009236EE" w:rsidR="00D15B89" w:rsidRPr="009B487D" w:rsidRDefault="003F4B9C" w:rsidP="009B487D">
      <w:pPr>
        <w:jc w:val="center"/>
        <w:rPr>
          <w:rFonts w:ascii="Times New Roman" w:hAnsi="Times New Roman" w:cs="Times New Roman"/>
          <w:sz w:val="24"/>
          <w:szCs w:val="24"/>
        </w:rPr>
      </w:pPr>
      <w:r w:rsidRPr="00561E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F39AA77" wp14:editId="4370A627">
            <wp:simplePos x="0" y="0"/>
            <wp:positionH relativeFrom="column">
              <wp:posOffset>-273685</wp:posOffset>
            </wp:positionH>
            <wp:positionV relativeFrom="paragraph">
              <wp:posOffset>354965</wp:posOffset>
            </wp:positionV>
            <wp:extent cx="322326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47" y="21426"/>
                <wp:lineTo x="2144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7D">
        <w:rPr>
          <w:noProof/>
        </w:rPr>
        <w:drawing>
          <wp:anchor distT="0" distB="0" distL="114300" distR="114300" simplePos="0" relativeHeight="251668480" behindDoc="0" locked="0" layoutInCell="1" allowOverlap="1" wp14:anchorId="0AFE405B" wp14:editId="04E53130">
            <wp:simplePos x="0" y="0"/>
            <wp:positionH relativeFrom="column">
              <wp:posOffset>-578485</wp:posOffset>
            </wp:positionH>
            <wp:positionV relativeFrom="paragraph">
              <wp:posOffset>2202815</wp:posOffset>
            </wp:positionV>
            <wp:extent cx="3705225" cy="2458720"/>
            <wp:effectExtent l="0" t="0" r="9525" b="0"/>
            <wp:wrapTopAndBottom/>
            <wp:docPr id="5" name="Picture 5" descr="A submarine in the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ubmarine in the wa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739" w:rsidRPr="00561E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47B5BB4" wp14:editId="5B79BB0A">
            <wp:simplePos x="0" y="0"/>
            <wp:positionH relativeFrom="column">
              <wp:posOffset>-266700</wp:posOffset>
            </wp:positionH>
            <wp:positionV relativeFrom="page">
              <wp:posOffset>304800</wp:posOffset>
            </wp:positionV>
            <wp:extent cx="6697980" cy="1200150"/>
            <wp:effectExtent l="0" t="0" r="7620" b="0"/>
            <wp:wrapSquare wrapText="bothSides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8E4" w:rsidRPr="00561E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605E4B4" wp14:editId="72B5A6BA">
            <wp:simplePos x="0" y="0"/>
            <wp:positionH relativeFrom="column">
              <wp:posOffset>2945765</wp:posOffset>
            </wp:positionH>
            <wp:positionV relativeFrom="paragraph">
              <wp:posOffset>2155825</wp:posOffset>
            </wp:positionV>
            <wp:extent cx="3486150" cy="2502535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8E4" w:rsidRPr="00561E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585098E" wp14:editId="2EE1E070">
            <wp:simplePos x="0" y="0"/>
            <wp:positionH relativeFrom="column">
              <wp:posOffset>2950210</wp:posOffset>
            </wp:positionH>
            <wp:positionV relativeFrom="page">
              <wp:posOffset>1276350</wp:posOffset>
            </wp:positionV>
            <wp:extent cx="3478699" cy="1792084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699" cy="179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B89">
        <w:rPr>
          <w:rFonts w:ascii="Times New Roman" w:hAnsi="Times New Roman" w:cs="Times New Roman"/>
          <w:sz w:val="24"/>
          <w:szCs w:val="24"/>
        </w:rPr>
        <w:t>De</w:t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D15B89">
        <w:rPr>
          <w:rFonts w:ascii="Times New Roman" w:hAnsi="Times New Roman" w:cs="Times New Roman"/>
          <w:sz w:val="24"/>
          <w:szCs w:val="24"/>
        </w:rPr>
        <w:tab/>
      </w:r>
      <w:r w:rsidR="001F4C34" w:rsidRPr="001F4C34">
        <w:rPr>
          <w:rFonts w:ascii="Times New Roman" w:hAnsi="Times New Roman" w:cs="Times New Roman"/>
          <w:b/>
          <w:bCs/>
          <w:i/>
          <w:iCs/>
          <w:sz w:val="48"/>
          <w:szCs w:val="48"/>
          <w:u w:val="single"/>
        </w:rPr>
        <w:t>Newsletter September 2021</w:t>
      </w:r>
      <w:r w:rsidR="001F4C34">
        <w:rPr>
          <w:rFonts w:ascii="Times New Roman" w:hAnsi="Times New Roman" w:cs="Times New Roman"/>
          <w:b/>
          <w:bCs/>
          <w:i/>
          <w:iCs/>
          <w:sz w:val="48"/>
          <w:szCs w:val="48"/>
          <w:u w:val="single"/>
        </w:rPr>
        <w:t>.</w:t>
      </w:r>
    </w:p>
    <w:p w14:paraId="2C03DA93" w14:textId="505D1AAF" w:rsidR="001F4C34" w:rsidRPr="009B487D" w:rsidRDefault="001F4C34" w:rsidP="001F4C34">
      <w:pPr>
        <w:rPr>
          <w:rFonts w:ascii="Times New Roman" w:hAnsi="Times New Roman" w:cs="Times New Roman"/>
          <w:sz w:val="24"/>
          <w:szCs w:val="24"/>
        </w:rPr>
      </w:pPr>
      <w:r w:rsidRPr="009B487D">
        <w:rPr>
          <w:rFonts w:ascii="Times New Roman" w:hAnsi="Times New Roman" w:cs="Times New Roman"/>
          <w:sz w:val="24"/>
          <w:szCs w:val="24"/>
        </w:rPr>
        <w:t xml:space="preserve">Dear </w:t>
      </w:r>
      <w:r w:rsidR="00877FA4" w:rsidRPr="009B487D">
        <w:rPr>
          <w:rFonts w:ascii="Times New Roman" w:hAnsi="Times New Roman" w:cs="Times New Roman"/>
          <w:sz w:val="24"/>
          <w:szCs w:val="24"/>
        </w:rPr>
        <w:t>M</w:t>
      </w:r>
      <w:r w:rsidRPr="009B487D">
        <w:rPr>
          <w:rFonts w:ascii="Times New Roman" w:hAnsi="Times New Roman" w:cs="Times New Roman"/>
          <w:sz w:val="24"/>
          <w:szCs w:val="24"/>
        </w:rPr>
        <w:t>embers,</w:t>
      </w:r>
    </w:p>
    <w:p w14:paraId="1DA0A593" w14:textId="36CAB9AD" w:rsidR="001F4C34" w:rsidRPr="009B487D" w:rsidRDefault="001F4C34" w:rsidP="001F4C34">
      <w:pPr>
        <w:rPr>
          <w:rFonts w:ascii="Times New Roman" w:hAnsi="Times New Roman" w:cs="Times New Roman"/>
          <w:sz w:val="24"/>
          <w:szCs w:val="24"/>
        </w:rPr>
      </w:pPr>
      <w:r w:rsidRPr="009B487D">
        <w:rPr>
          <w:rFonts w:ascii="Times New Roman" w:hAnsi="Times New Roman" w:cs="Times New Roman"/>
          <w:sz w:val="24"/>
          <w:szCs w:val="24"/>
        </w:rPr>
        <w:t xml:space="preserve">I must apologise for not </w:t>
      </w:r>
      <w:r w:rsidR="000114E2" w:rsidRPr="009B487D">
        <w:rPr>
          <w:rFonts w:ascii="Times New Roman" w:hAnsi="Times New Roman" w:cs="Times New Roman"/>
          <w:sz w:val="24"/>
          <w:szCs w:val="24"/>
        </w:rPr>
        <w:t xml:space="preserve">writing earlier but we in the management committee have been busy trying to </w:t>
      </w:r>
      <w:r w:rsidR="00AF3487" w:rsidRPr="009B487D">
        <w:rPr>
          <w:rFonts w:ascii="Times New Roman" w:hAnsi="Times New Roman" w:cs="Times New Roman"/>
          <w:sz w:val="24"/>
          <w:szCs w:val="24"/>
        </w:rPr>
        <w:t>finish up the work created by Office of Fair Trading under which we</w:t>
      </w:r>
      <w:r w:rsidR="00A363AF" w:rsidRPr="009B487D">
        <w:rPr>
          <w:rFonts w:ascii="Times New Roman" w:hAnsi="Times New Roman" w:cs="Times New Roman"/>
          <w:sz w:val="24"/>
          <w:szCs w:val="24"/>
        </w:rPr>
        <w:t>,</w:t>
      </w:r>
      <w:r w:rsidR="00AF3487" w:rsidRPr="009B487D">
        <w:rPr>
          <w:rFonts w:ascii="Times New Roman" w:hAnsi="Times New Roman" w:cs="Times New Roman"/>
          <w:sz w:val="24"/>
          <w:szCs w:val="24"/>
        </w:rPr>
        <w:t xml:space="preserve"> as a</w:t>
      </w:r>
      <w:r w:rsidR="00A363AF" w:rsidRPr="009B487D">
        <w:rPr>
          <w:rFonts w:ascii="Times New Roman" w:hAnsi="Times New Roman" w:cs="Times New Roman"/>
          <w:sz w:val="24"/>
          <w:szCs w:val="24"/>
        </w:rPr>
        <w:t>n</w:t>
      </w:r>
      <w:r w:rsidR="00AF3487" w:rsidRPr="009B487D">
        <w:rPr>
          <w:rFonts w:ascii="Times New Roman" w:hAnsi="Times New Roman" w:cs="Times New Roman"/>
          <w:sz w:val="24"/>
          <w:szCs w:val="24"/>
        </w:rPr>
        <w:t xml:space="preserve"> Incorporated Association</w:t>
      </w:r>
      <w:r w:rsidR="00A363AF" w:rsidRPr="009B487D">
        <w:rPr>
          <w:rFonts w:ascii="Times New Roman" w:hAnsi="Times New Roman" w:cs="Times New Roman"/>
          <w:sz w:val="24"/>
          <w:szCs w:val="24"/>
        </w:rPr>
        <w:t>,</w:t>
      </w:r>
      <w:r w:rsidR="00AF3487" w:rsidRPr="009B487D">
        <w:rPr>
          <w:rFonts w:ascii="Times New Roman" w:hAnsi="Times New Roman" w:cs="Times New Roman"/>
          <w:sz w:val="24"/>
          <w:szCs w:val="24"/>
        </w:rPr>
        <w:t xml:space="preserve"> </w:t>
      </w:r>
      <w:r w:rsidR="00A363AF" w:rsidRPr="009B487D">
        <w:rPr>
          <w:rFonts w:ascii="Times New Roman" w:hAnsi="Times New Roman" w:cs="Times New Roman"/>
          <w:sz w:val="24"/>
          <w:szCs w:val="24"/>
        </w:rPr>
        <w:t>must</w:t>
      </w:r>
      <w:r w:rsidR="00AF3487" w:rsidRPr="009B487D">
        <w:rPr>
          <w:rFonts w:ascii="Times New Roman" w:hAnsi="Times New Roman" w:cs="Times New Roman"/>
          <w:sz w:val="24"/>
          <w:szCs w:val="24"/>
        </w:rPr>
        <w:t xml:space="preserve"> complete </w:t>
      </w:r>
      <w:r w:rsidR="00877FA4" w:rsidRPr="009B487D">
        <w:rPr>
          <w:rFonts w:ascii="Times New Roman" w:hAnsi="Times New Roman" w:cs="Times New Roman"/>
          <w:sz w:val="24"/>
          <w:szCs w:val="24"/>
        </w:rPr>
        <w:t>certain</w:t>
      </w:r>
      <w:r w:rsidR="00AF3487" w:rsidRPr="009B487D">
        <w:rPr>
          <w:rFonts w:ascii="Times New Roman" w:hAnsi="Times New Roman" w:cs="Times New Roman"/>
          <w:sz w:val="24"/>
          <w:szCs w:val="24"/>
        </w:rPr>
        <w:t xml:space="preserve"> returns yearly</w:t>
      </w:r>
      <w:r w:rsidR="00AD4220" w:rsidRPr="009B487D">
        <w:rPr>
          <w:rFonts w:ascii="Times New Roman" w:hAnsi="Times New Roman" w:cs="Times New Roman"/>
          <w:sz w:val="24"/>
          <w:szCs w:val="24"/>
        </w:rPr>
        <w:t xml:space="preserve">. A major component of this return is the financial year statement. </w:t>
      </w:r>
    </w:p>
    <w:p w14:paraId="2BBC15C8" w14:textId="7432590F" w:rsidR="00F753C2" w:rsidRPr="009B487D" w:rsidRDefault="007F1506" w:rsidP="007F1506">
      <w:pPr>
        <w:rPr>
          <w:rFonts w:ascii="Times New Roman" w:hAnsi="Times New Roman" w:cs="Times New Roman"/>
          <w:sz w:val="24"/>
          <w:szCs w:val="24"/>
        </w:rPr>
      </w:pPr>
      <w:r w:rsidRPr="009B487D">
        <w:rPr>
          <w:rFonts w:ascii="Times New Roman" w:hAnsi="Times New Roman" w:cs="Times New Roman"/>
          <w:sz w:val="24"/>
          <w:szCs w:val="24"/>
        </w:rPr>
        <w:t>As you may know o</w:t>
      </w:r>
      <w:r w:rsidR="00A363AF" w:rsidRPr="009B487D">
        <w:rPr>
          <w:rFonts w:ascii="Times New Roman" w:hAnsi="Times New Roman" w:cs="Times New Roman"/>
          <w:sz w:val="24"/>
          <w:szCs w:val="24"/>
        </w:rPr>
        <w:t>u</w:t>
      </w:r>
      <w:r w:rsidRPr="009B487D">
        <w:rPr>
          <w:rFonts w:ascii="Times New Roman" w:hAnsi="Times New Roman" w:cs="Times New Roman"/>
          <w:sz w:val="24"/>
          <w:szCs w:val="24"/>
        </w:rPr>
        <w:t>r treasurer</w:t>
      </w:r>
      <w:r w:rsidR="00A363AF" w:rsidRPr="009B487D">
        <w:rPr>
          <w:rFonts w:ascii="Times New Roman" w:hAnsi="Times New Roman" w:cs="Times New Roman"/>
          <w:sz w:val="24"/>
          <w:szCs w:val="24"/>
        </w:rPr>
        <w:t>,</w:t>
      </w:r>
      <w:r w:rsidRPr="009B487D">
        <w:rPr>
          <w:rFonts w:ascii="Times New Roman" w:hAnsi="Times New Roman" w:cs="Times New Roman"/>
          <w:sz w:val="24"/>
          <w:szCs w:val="24"/>
        </w:rPr>
        <w:t xml:space="preserve"> who was only reinstated at the AGM</w:t>
      </w:r>
      <w:r w:rsidR="00A363AF" w:rsidRPr="009B487D">
        <w:rPr>
          <w:rFonts w:ascii="Times New Roman" w:hAnsi="Times New Roman" w:cs="Times New Roman"/>
          <w:sz w:val="24"/>
          <w:szCs w:val="24"/>
        </w:rPr>
        <w:t>,</w:t>
      </w:r>
      <w:r w:rsidRPr="009B487D">
        <w:rPr>
          <w:rFonts w:ascii="Times New Roman" w:hAnsi="Times New Roman" w:cs="Times New Roman"/>
          <w:sz w:val="24"/>
          <w:szCs w:val="24"/>
        </w:rPr>
        <w:t xml:space="preserve"> has had to resign due to his health. Mick is doing fine again but cannot continue with this position. As </w:t>
      </w:r>
      <w:r w:rsidR="00A363AF" w:rsidRPr="009B487D">
        <w:rPr>
          <w:rFonts w:ascii="Times New Roman" w:hAnsi="Times New Roman" w:cs="Times New Roman"/>
          <w:sz w:val="24"/>
          <w:szCs w:val="24"/>
        </w:rPr>
        <w:t>he was unable to</w:t>
      </w:r>
      <w:r w:rsidRPr="009B487D">
        <w:rPr>
          <w:rFonts w:ascii="Times New Roman" w:hAnsi="Times New Roman" w:cs="Times New Roman"/>
          <w:sz w:val="24"/>
          <w:szCs w:val="24"/>
        </w:rPr>
        <w:t xml:space="preserve"> </w:t>
      </w:r>
      <w:r w:rsidR="00A363AF" w:rsidRPr="009B487D">
        <w:rPr>
          <w:rFonts w:ascii="Times New Roman" w:hAnsi="Times New Roman" w:cs="Times New Roman"/>
          <w:sz w:val="24"/>
          <w:szCs w:val="24"/>
        </w:rPr>
        <w:t>deliver</w:t>
      </w:r>
      <w:r w:rsidRPr="009B487D">
        <w:rPr>
          <w:rFonts w:ascii="Times New Roman" w:hAnsi="Times New Roman" w:cs="Times New Roman"/>
          <w:sz w:val="24"/>
          <w:szCs w:val="24"/>
        </w:rPr>
        <w:t xml:space="preserve"> his statement at the AGM</w:t>
      </w:r>
      <w:r w:rsidR="006766F5" w:rsidRPr="009B487D">
        <w:rPr>
          <w:rFonts w:ascii="Times New Roman" w:hAnsi="Times New Roman" w:cs="Times New Roman"/>
          <w:sz w:val="24"/>
          <w:szCs w:val="24"/>
        </w:rPr>
        <w:t xml:space="preserve">, </w:t>
      </w:r>
      <w:r w:rsidR="00A363AF" w:rsidRPr="009B487D">
        <w:rPr>
          <w:rFonts w:ascii="Times New Roman" w:hAnsi="Times New Roman" w:cs="Times New Roman"/>
          <w:sz w:val="24"/>
          <w:szCs w:val="24"/>
        </w:rPr>
        <w:t xml:space="preserve">the OFT have informed us that the report must be presented </w:t>
      </w:r>
      <w:r w:rsidR="006766F5" w:rsidRPr="009B487D">
        <w:rPr>
          <w:rFonts w:ascii="Times New Roman" w:hAnsi="Times New Roman" w:cs="Times New Roman"/>
          <w:sz w:val="24"/>
          <w:szCs w:val="24"/>
        </w:rPr>
        <w:t xml:space="preserve">to the membership again. </w:t>
      </w:r>
      <w:r w:rsidR="00136AD3" w:rsidRPr="009B487D">
        <w:rPr>
          <w:rFonts w:ascii="Times New Roman" w:hAnsi="Times New Roman" w:cs="Times New Roman"/>
          <w:sz w:val="24"/>
          <w:szCs w:val="24"/>
        </w:rPr>
        <w:t xml:space="preserve">Terry Shorrock has volunteered to </w:t>
      </w:r>
      <w:r w:rsidR="001E54B1" w:rsidRPr="009B487D">
        <w:rPr>
          <w:rFonts w:ascii="Times New Roman" w:hAnsi="Times New Roman" w:cs="Times New Roman"/>
          <w:sz w:val="24"/>
          <w:szCs w:val="24"/>
        </w:rPr>
        <w:t xml:space="preserve">fulfil the </w:t>
      </w:r>
      <w:r w:rsidR="00A363AF" w:rsidRPr="009B487D">
        <w:rPr>
          <w:rFonts w:ascii="Times New Roman" w:hAnsi="Times New Roman" w:cs="Times New Roman"/>
          <w:sz w:val="24"/>
          <w:szCs w:val="24"/>
        </w:rPr>
        <w:t xml:space="preserve">vacated </w:t>
      </w:r>
      <w:r w:rsidR="001E54B1" w:rsidRPr="009B487D">
        <w:rPr>
          <w:rFonts w:ascii="Times New Roman" w:hAnsi="Times New Roman" w:cs="Times New Roman"/>
          <w:sz w:val="24"/>
          <w:szCs w:val="24"/>
        </w:rPr>
        <w:t>role of treasurer and will deliver a financial report</w:t>
      </w:r>
      <w:r w:rsidR="006553A2" w:rsidRPr="009B487D">
        <w:rPr>
          <w:rFonts w:ascii="Times New Roman" w:hAnsi="Times New Roman" w:cs="Times New Roman"/>
          <w:sz w:val="24"/>
          <w:szCs w:val="24"/>
        </w:rPr>
        <w:t xml:space="preserve"> for 2020- 2021 and the 1</w:t>
      </w:r>
      <w:r w:rsidR="006553A2" w:rsidRPr="009B487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6553A2" w:rsidRPr="009B487D">
        <w:rPr>
          <w:rFonts w:ascii="Times New Roman" w:hAnsi="Times New Roman" w:cs="Times New Roman"/>
          <w:sz w:val="24"/>
          <w:szCs w:val="24"/>
        </w:rPr>
        <w:t xml:space="preserve"> quarter of 2021-2022 report.</w:t>
      </w:r>
    </w:p>
    <w:p w14:paraId="314F70B5" w14:textId="0C00D471" w:rsidR="007F1506" w:rsidRPr="009B487D" w:rsidRDefault="00F753C2" w:rsidP="007F1506">
      <w:pPr>
        <w:rPr>
          <w:rFonts w:ascii="Times New Roman" w:hAnsi="Times New Roman" w:cs="Times New Roman"/>
          <w:sz w:val="24"/>
          <w:szCs w:val="24"/>
        </w:rPr>
      </w:pPr>
      <w:r w:rsidRPr="009B487D">
        <w:rPr>
          <w:rFonts w:ascii="Times New Roman" w:hAnsi="Times New Roman" w:cs="Times New Roman"/>
          <w:sz w:val="24"/>
          <w:szCs w:val="24"/>
        </w:rPr>
        <w:t>Hence, on the 9</w:t>
      </w:r>
      <w:r w:rsidRPr="009B487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B487D">
        <w:rPr>
          <w:rFonts w:ascii="Times New Roman" w:hAnsi="Times New Roman" w:cs="Times New Roman"/>
          <w:sz w:val="24"/>
          <w:szCs w:val="24"/>
        </w:rPr>
        <w:t xml:space="preserve"> October </w:t>
      </w:r>
      <w:r w:rsidR="00A363AF" w:rsidRPr="009B487D">
        <w:rPr>
          <w:rFonts w:ascii="Times New Roman" w:hAnsi="Times New Roman" w:cs="Times New Roman"/>
          <w:sz w:val="24"/>
          <w:szCs w:val="24"/>
        </w:rPr>
        <w:t xml:space="preserve">2021 </w:t>
      </w:r>
      <w:r w:rsidRPr="009B487D">
        <w:rPr>
          <w:rFonts w:ascii="Times New Roman" w:hAnsi="Times New Roman" w:cs="Times New Roman"/>
          <w:sz w:val="24"/>
          <w:szCs w:val="24"/>
        </w:rPr>
        <w:t>we will hold a Special General Meeting at the Coorparoo RSL and stream live on Google</w:t>
      </w:r>
      <w:r w:rsidR="00A363AF" w:rsidRPr="009B487D">
        <w:rPr>
          <w:rFonts w:ascii="Times New Roman" w:hAnsi="Times New Roman" w:cs="Times New Roman"/>
          <w:sz w:val="24"/>
          <w:szCs w:val="24"/>
        </w:rPr>
        <w:t xml:space="preserve"> </w:t>
      </w:r>
      <w:r w:rsidRPr="009B487D">
        <w:rPr>
          <w:rFonts w:ascii="Times New Roman" w:hAnsi="Times New Roman" w:cs="Times New Roman"/>
          <w:sz w:val="24"/>
          <w:szCs w:val="24"/>
        </w:rPr>
        <w:t>Meet</w:t>
      </w:r>
      <w:r w:rsidR="000E7F99" w:rsidRPr="009B487D">
        <w:rPr>
          <w:rFonts w:ascii="Times New Roman" w:hAnsi="Times New Roman" w:cs="Times New Roman"/>
          <w:sz w:val="24"/>
          <w:szCs w:val="24"/>
        </w:rPr>
        <w:t xml:space="preserve">. We will also have a normal General Meeting </w:t>
      </w:r>
      <w:r w:rsidR="00E3688E" w:rsidRPr="009B487D">
        <w:rPr>
          <w:rFonts w:ascii="Times New Roman" w:hAnsi="Times New Roman" w:cs="Times New Roman"/>
          <w:sz w:val="24"/>
          <w:szCs w:val="24"/>
        </w:rPr>
        <w:t>after this to consider certain business and functions for the remainder of 2021 and early 2022</w:t>
      </w:r>
      <w:r w:rsidR="003A42A2" w:rsidRPr="009B487D">
        <w:rPr>
          <w:rFonts w:ascii="Times New Roman" w:hAnsi="Times New Roman" w:cs="Times New Roman"/>
          <w:sz w:val="24"/>
          <w:szCs w:val="24"/>
        </w:rPr>
        <w:t>.</w:t>
      </w:r>
      <w:r w:rsidR="00B9630F" w:rsidRPr="009B487D">
        <w:rPr>
          <w:rFonts w:ascii="Times New Roman" w:hAnsi="Times New Roman" w:cs="Times New Roman"/>
          <w:sz w:val="24"/>
          <w:szCs w:val="24"/>
        </w:rPr>
        <w:t xml:space="preserve"> The agendas for both meetings will be posted with this newsletter. </w:t>
      </w:r>
      <w:r w:rsidR="007F1506" w:rsidRPr="009B48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F7952D" w14:textId="77777777" w:rsidR="009B487D" w:rsidRDefault="009B487D" w:rsidP="009B487D">
      <w:pPr>
        <w:pStyle w:val="NoSpacing"/>
        <w:jc w:val="center"/>
      </w:pPr>
      <w:r w:rsidRPr="009B487D">
        <w:t>Special General Meeting and General Meeting Google Meet details</w:t>
      </w:r>
    </w:p>
    <w:p w14:paraId="729B44A7" w14:textId="101B5E26" w:rsidR="009B487D" w:rsidRPr="009B487D" w:rsidRDefault="009B487D" w:rsidP="009B487D">
      <w:pPr>
        <w:pStyle w:val="NoSpacing"/>
        <w:jc w:val="center"/>
      </w:pPr>
      <w:r w:rsidRPr="009B487D">
        <w:t>Saturday, 9 October · 11:00am – 12:30pm</w:t>
      </w:r>
    </w:p>
    <w:p w14:paraId="49A5A19F" w14:textId="77777777" w:rsidR="009B487D" w:rsidRPr="009B487D" w:rsidRDefault="009B487D" w:rsidP="009B487D">
      <w:pPr>
        <w:pStyle w:val="NoSpacing"/>
        <w:jc w:val="center"/>
      </w:pPr>
      <w:r w:rsidRPr="009B487D">
        <w:t>Google Meet joining info</w:t>
      </w:r>
    </w:p>
    <w:p w14:paraId="72361A6A" w14:textId="77777777" w:rsidR="009B487D" w:rsidRPr="009B487D" w:rsidRDefault="009B487D" w:rsidP="009B487D">
      <w:pPr>
        <w:pStyle w:val="NoSpacing"/>
        <w:jc w:val="center"/>
      </w:pPr>
      <w:r w:rsidRPr="009B487D">
        <w:t xml:space="preserve">Video call link: </w:t>
      </w:r>
      <w:hyperlink r:id="rId11" w:history="1">
        <w:r w:rsidRPr="009B487D">
          <w:rPr>
            <w:rStyle w:val="Hyperlink"/>
            <w:rFonts w:ascii="Times New Roman" w:hAnsi="Times New Roman" w:cs="Times New Roman"/>
            <w:sz w:val="24"/>
            <w:szCs w:val="24"/>
          </w:rPr>
          <w:t>https://meet.google.com/mst-qvnc-rzy</w:t>
        </w:r>
      </w:hyperlink>
    </w:p>
    <w:p w14:paraId="16E2AB7A" w14:textId="77777777" w:rsidR="009B487D" w:rsidRPr="009B487D" w:rsidRDefault="009B487D" w:rsidP="007F1506">
      <w:pPr>
        <w:rPr>
          <w:rFonts w:ascii="Times New Roman" w:hAnsi="Times New Roman" w:cs="Times New Roman"/>
          <w:sz w:val="24"/>
          <w:szCs w:val="24"/>
        </w:rPr>
      </w:pPr>
    </w:p>
    <w:p w14:paraId="2D38E709" w14:textId="67198268" w:rsidR="00D22E24" w:rsidRPr="009B487D" w:rsidRDefault="00D22E24" w:rsidP="007F1506">
      <w:pPr>
        <w:rPr>
          <w:rFonts w:ascii="Times New Roman" w:hAnsi="Times New Roman" w:cs="Times New Roman"/>
          <w:sz w:val="24"/>
          <w:szCs w:val="24"/>
        </w:rPr>
      </w:pPr>
      <w:r w:rsidRPr="009B487D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Seafarers Service</w:t>
      </w:r>
      <w:r w:rsidRPr="009B487D">
        <w:rPr>
          <w:rFonts w:ascii="Times New Roman" w:hAnsi="Times New Roman" w:cs="Times New Roman"/>
          <w:sz w:val="24"/>
          <w:szCs w:val="24"/>
        </w:rPr>
        <w:t xml:space="preserve"> was held at St </w:t>
      </w:r>
      <w:r w:rsidR="001F7E2F" w:rsidRPr="009B487D">
        <w:rPr>
          <w:rFonts w:ascii="Times New Roman" w:hAnsi="Times New Roman" w:cs="Times New Roman"/>
          <w:sz w:val="24"/>
          <w:szCs w:val="24"/>
        </w:rPr>
        <w:t>J</w:t>
      </w:r>
      <w:r w:rsidRPr="009B487D">
        <w:rPr>
          <w:rFonts w:ascii="Times New Roman" w:hAnsi="Times New Roman" w:cs="Times New Roman"/>
          <w:sz w:val="24"/>
          <w:szCs w:val="24"/>
        </w:rPr>
        <w:t>ohn’s Cathedral on the 5</w:t>
      </w:r>
      <w:r w:rsidRPr="009B487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B487D">
        <w:rPr>
          <w:rFonts w:ascii="Times New Roman" w:hAnsi="Times New Roman" w:cs="Times New Roman"/>
          <w:sz w:val="24"/>
          <w:szCs w:val="24"/>
        </w:rPr>
        <w:t xml:space="preserve"> September</w:t>
      </w:r>
      <w:r w:rsidR="00A363AF" w:rsidRPr="009B487D">
        <w:rPr>
          <w:rFonts w:ascii="Times New Roman" w:hAnsi="Times New Roman" w:cs="Times New Roman"/>
          <w:sz w:val="24"/>
          <w:szCs w:val="24"/>
        </w:rPr>
        <w:t xml:space="preserve"> 2021</w:t>
      </w:r>
      <w:r w:rsidR="00632ED5" w:rsidRPr="009B487D">
        <w:rPr>
          <w:rFonts w:ascii="Times New Roman" w:hAnsi="Times New Roman" w:cs="Times New Roman"/>
          <w:sz w:val="24"/>
          <w:szCs w:val="24"/>
        </w:rPr>
        <w:t xml:space="preserve"> but due to </w:t>
      </w:r>
      <w:r w:rsidR="00C24FA3" w:rsidRPr="009B487D">
        <w:rPr>
          <w:rFonts w:ascii="Times New Roman" w:hAnsi="Times New Roman" w:cs="Times New Roman"/>
          <w:sz w:val="24"/>
          <w:szCs w:val="24"/>
        </w:rPr>
        <w:t>virtually</w:t>
      </w:r>
      <w:r w:rsidR="00632ED5" w:rsidRPr="009B487D">
        <w:rPr>
          <w:rFonts w:ascii="Times New Roman" w:hAnsi="Times New Roman" w:cs="Times New Roman"/>
          <w:sz w:val="24"/>
          <w:szCs w:val="24"/>
        </w:rPr>
        <w:t xml:space="preserve"> no notice only one person </w:t>
      </w:r>
      <w:r w:rsidR="001F7E2F" w:rsidRPr="009B487D">
        <w:rPr>
          <w:rFonts w:ascii="Times New Roman" w:hAnsi="Times New Roman" w:cs="Times New Roman"/>
          <w:sz w:val="24"/>
          <w:szCs w:val="24"/>
        </w:rPr>
        <w:t>attended,</w:t>
      </w:r>
      <w:r w:rsidR="00632ED5" w:rsidRPr="009B487D">
        <w:rPr>
          <w:rFonts w:ascii="Times New Roman" w:hAnsi="Times New Roman" w:cs="Times New Roman"/>
          <w:sz w:val="24"/>
          <w:szCs w:val="24"/>
        </w:rPr>
        <w:t xml:space="preserve"> and we didn’t have a representative.</w:t>
      </w:r>
    </w:p>
    <w:p w14:paraId="58ACB48F" w14:textId="77777777" w:rsidR="0035580C" w:rsidRPr="009B487D" w:rsidRDefault="0035580C" w:rsidP="007F1506">
      <w:pPr>
        <w:rPr>
          <w:rFonts w:ascii="Times New Roman" w:hAnsi="Times New Roman" w:cs="Times New Roman"/>
          <w:sz w:val="24"/>
          <w:szCs w:val="24"/>
        </w:rPr>
      </w:pPr>
    </w:p>
    <w:p w14:paraId="36008284" w14:textId="22F9F9BF" w:rsidR="00CF251B" w:rsidRPr="009B487D" w:rsidRDefault="00CF251B" w:rsidP="007F1506">
      <w:pPr>
        <w:rPr>
          <w:rFonts w:ascii="Times New Roman" w:hAnsi="Times New Roman" w:cs="Times New Roman"/>
          <w:sz w:val="24"/>
          <w:szCs w:val="24"/>
        </w:rPr>
      </w:pPr>
      <w:r w:rsidRPr="009B487D">
        <w:rPr>
          <w:rFonts w:ascii="Times New Roman" w:hAnsi="Times New Roman" w:cs="Times New Roman"/>
          <w:b/>
          <w:bCs/>
          <w:sz w:val="32"/>
          <w:szCs w:val="32"/>
          <w:u w:val="single"/>
        </w:rPr>
        <w:t>AE1 Memorial Service</w:t>
      </w:r>
      <w:r w:rsidRPr="009B487D">
        <w:rPr>
          <w:rFonts w:ascii="Times New Roman" w:hAnsi="Times New Roman" w:cs="Times New Roman"/>
          <w:sz w:val="24"/>
          <w:szCs w:val="24"/>
        </w:rPr>
        <w:t xml:space="preserve"> was held on 12</w:t>
      </w:r>
      <w:r w:rsidRPr="009B487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B487D">
        <w:rPr>
          <w:rFonts w:ascii="Times New Roman" w:hAnsi="Times New Roman" w:cs="Times New Roman"/>
          <w:sz w:val="24"/>
          <w:szCs w:val="24"/>
        </w:rPr>
        <w:t xml:space="preserve"> September at </w:t>
      </w:r>
      <w:r w:rsidR="00C24FA3" w:rsidRPr="009B487D">
        <w:rPr>
          <w:rFonts w:ascii="Times New Roman" w:hAnsi="Times New Roman" w:cs="Times New Roman"/>
          <w:sz w:val="24"/>
          <w:szCs w:val="24"/>
        </w:rPr>
        <w:t>Kallangur</w:t>
      </w:r>
      <w:r w:rsidR="00C42C66" w:rsidRPr="009B487D">
        <w:rPr>
          <w:rFonts w:ascii="Times New Roman" w:hAnsi="Times New Roman" w:cs="Times New Roman"/>
          <w:sz w:val="24"/>
          <w:szCs w:val="24"/>
        </w:rPr>
        <w:t>.</w:t>
      </w:r>
      <w:r w:rsidR="005A6336" w:rsidRPr="009B487D">
        <w:rPr>
          <w:rFonts w:ascii="Times New Roman" w:hAnsi="Times New Roman" w:cs="Times New Roman"/>
          <w:sz w:val="24"/>
          <w:szCs w:val="24"/>
        </w:rPr>
        <w:t xml:space="preserve"> Several members attended to </w:t>
      </w:r>
      <w:r w:rsidR="00145FEA" w:rsidRPr="009B487D">
        <w:rPr>
          <w:rFonts w:ascii="Times New Roman" w:hAnsi="Times New Roman" w:cs="Times New Roman"/>
          <w:sz w:val="24"/>
          <w:szCs w:val="24"/>
        </w:rPr>
        <w:t>pay</w:t>
      </w:r>
      <w:r w:rsidR="005A6336" w:rsidRPr="009B487D">
        <w:rPr>
          <w:rFonts w:ascii="Times New Roman" w:hAnsi="Times New Roman" w:cs="Times New Roman"/>
          <w:sz w:val="24"/>
          <w:szCs w:val="24"/>
        </w:rPr>
        <w:t xml:space="preserve"> our respects to our World War one </w:t>
      </w:r>
      <w:r w:rsidR="00145FEA" w:rsidRPr="009B487D">
        <w:rPr>
          <w:rFonts w:ascii="Times New Roman" w:hAnsi="Times New Roman" w:cs="Times New Roman"/>
          <w:sz w:val="24"/>
          <w:szCs w:val="24"/>
        </w:rPr>
        <w:t>submariners who perished off Rabaul in 1914.</w:t>
      </w:r>
      <w:r w:rsidR="00E64BF4" w:rsidRPr="009B487D">
        <w:rPr>
          <w:rFonts w:ascii="Times New Roman" w:hAnsi="Times New Roman" w:cs="Times New Roman"/>
          <w:sz w:val="24"/>
          <w:szCs w:val="24"/>
        </w:rPr>
        <w:t xml:space="preserve"> </w:t>
      </w:r>
      <w:r w:rsidR="00F50B1F" w:rsidRPr="009B487D">
        <w:rPr>
          <w:rFonts w:ascii="Times New Roman" w:hAnsi="Times New Roman" w:cs="Times New Roman"/>
          <w:sz w:val="24"/>
          <w:szCs w:val="24"/>
        </w:rPr>
        <w:t xml:space="preserve">The Pine Rivers Naval Association organised this service and hosted a meal </w:t>
      </w:r>
      <w:r w:rsidR="00D8321C" w:rsidRPr="009B487D">
        <w:rPr>
          <w:rFonts w:ascii="Times New Roman" w:hAnsi="Times New Roman" w:cs="Times New Roman"/>
          <w:sz w:val="24"/>
          <w:szCs w:val="24"/>
        </w:rPr>
        <w:t xml:space="preserve">and refreshments after at “The </w:t>
      </w:r>
      <w:r w:rsidR="00E64BF4" w:rsidRPr="009B487D">
        <w:rPr>
          <w:rFonts w:ascii="Times New Roman" w:hAnsi="Times New Roman" w:cs="Times New Roman"/>
          <w:sz w:val="24"/>
          <w:szCs w:val="24"/>
        </w:rPr>
        <w:t>Anchorage</w:t>
      </w:r>
      <w:r w:rsidR="00D8321C" w:rsidRPr="009B487D">
        <w:rPr>
          <w:rFonts w:ascii="Times New Roman" w:hAnsi="Times New Roman" w:cs="Times New Roman"/>
          <w:sz w:val="24"/>
          <w:szCs w:val="24"/>
        </w:rPr>
        <w:t>” Ogg Rd</w:t>
      </w:r>
      <w:r w:rsidR="00E64BF4" w:rsidRPr="009B487D">
        <w:rPr>
          <w:rFonts w:ascii="Times New Roman" w:hAnsi="Times New Roman" w:cs="Times New Roman"/>
          <w:sz w:val="24"/>
          <w:szCs w:val="24"/>
        </w:rPr>
        <w:t>,</w:t>
      </w:r>
      <w:r w:rsidR="00D8321C" w:rsidRPr="009B487D">
        <w:rPr>
          <w:rFonts w:ascii="Times New Roman" w:hAnsi="Times New Roman" w:cs="Times New Roman"/>
          <w:sz w:val="24"/>
          <w:szCs w:val="24"/>
        </w:rPr>
        <w:t xml:space="preserve"> Murrumba Downs</w:t>
      </w:r>
      <w:r w:rsidR="00E64BF4" w:rsidRPr="009B487D">
        <w:rPr>
          <w:rFonts w:ascii="Times New Roman" w:hAnsi="Times New Roman" w:cs="Times New Roman"/>
          <w:sz w:val="24"/>
          <w:szCs w:val="24"/>
        </w:rPr>
        <w:t>.</w:t>
      </w:r>
      <w:r w:rsidR="002D61BE" w:rsidRPr="009B487D">
        <w:rPr>
          <w:rFonts w:ascii="Times New Roman" w:hAnsi="Times New Roman" w:cs="Times New Roman"/>
          <w:sz w:val="24"/>
          <w:szCs w:val="24"/>
        </w:rPr>
        <w:t xml:space="preserve"> A couple of photos on the website.</w:t>
      </w:r>
    </w:p>
    <w:p w14:paraId="4DB530B5" w14:textId="0AE238D0" w:rsidR="0053121A" w:rsidRPr="009B487D" w:rsidRDefault="0053121A" w:rsidP="007F1506">
      <w:pPr>
        <w:rPr>
          <w:rFonts w:ascii="Times New Roman" w:hAnsi="Times New Roman" w:cs="Times New Roman"/>
          <w:sz w:val="24"/>
          <w:szCs w:val="24"/>
        </w:rPr>
      </w:pPr>
      <w:r w:rsidRPr="009B487D">
        <w:rPr>
          <w:rFonts w:ascii="Times New Roman" w:hAnsi="Times New Roman" w:cs="Times New Roman"/>
          <w:sz w:val="24"/>
          <w:szCs w:val="24"/>
        </w:rPr>
        <w:t xml:space="preserve">Don </w:t>
      </w:r>
      <w:r w:rsidR="00AD65A0" w:rsidRPr="009B487D">
        <w:rPr>
          <w:rFonts w:ascii="Times New Roman" w:hAnsi="Times New Roman" w:cs="Times New Roman"/>
          <w:sz w:val="24"/>
          <w:szCs w:val="24"/>
        </w:rPr>
        <w:t>Currell</w:t>
      </w:r>
      <w:r w:rsidRPr="009B487D">
        <w:rPr>
          <w:rFonts w:ascii="Times New Roman" w:hAnsi="Times New Roman" w:cs="Times New Roman"/>
          <w:sz w:val="24"/>
          <w:szCs w:val="24"/>
        </w:rPr>
        <w:t xml:space="preserve"> sent me a note on Korea</w:t>
      </w:r>
      <w:r w:rsidR="0035658F" w:rsidRPr="009B487D">
        <w:rPr>
          <w:rFonts w:ascii="Times New Roman" w:hAnsi="Times New Roman" w:cs="Times New Roman"/>
          <w:sz w:val="24"/>
          <w:szCs w:val="24"/>
        </w:rPr>
        <w:t xml:space="preserve">’s new class of submarine which is really </w:t>
      </w:r>
      <w:r w:rsidR="00AD65A0" w:rsidRPr="009B487D">
        <w:rPr>
          <w:rFonts w:ascii="Times New Roman" w:hAnsi="Times New Roman" w:cs="Times New Roman"/>
          <w:sz w:val="24"/>
          <w:szCs w:val="24"/>
        </w:rPr>
        <w:t>good,</w:t>
      </w:r>
      <w:r w:rsidR="0035658F" w:rsidRPr="009B487D">
        <w:rPr>
          <w:rFonts w:ascii="Times New Roman" w:hAnsi="Times New Roman" w:cs="Times New Roman"/>
          <w:sz w:val="24"/>
          <w:szCs w:val="24"/>
        </w:rPr>
        <w:t xml:space="preserve"> but I think that has now been superseded by the new of Australia to enter the nuclear age</w:t>
      </w:r>
      <w:r w:rsidR="004D6C43" w:rsidRPr="009B487D">
        <w:rPr>
          <w:rFonts w:ascii="Times New Roman" w:hAnsi="Times New Roman" w:cs="Times New Roman"/>
          <w:sz w:val="24"/>
          <w:szCs w:val="24"/>
        </w:rPr>
        <w:t>. I would assume we will be buying submarines from UK or the US</w:t>
      </w:r>
      <w:r w:rsidR="00AD65A0" w:rsidRPr="009B487D">
        <w:rPr>
          <w:rFonts w:ascii="Times New Roman" w:hAnsi="Times New Roman" w:cs="Times New Roman"/>
          <w:sz w:val="24"/>
          <w:szCs w:val="24"/>
        </w:rPr>
        <w:t>.</w:t>
      </w:r>
    </w:p>
    <w:p w14:paraId="7F783D83" w14:textId="5B0FACB5" w:rsidR="00A91CE6" w:rsidRPr="009B487D" w:rsidRDefault="00A91CE6" w:rsidP="00A91CE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487D">
        <w:rPr>
          <w:rFonts w:ascii="Times New Roman" w:hAnsi="Times New Roman" w:cs="Times New Roman"/>
          <w:sz w:val="24"/>
          <w:szCs w:val="24"/>
          <w:lang w:val="en-US"/>
        </w:rPr>
        <w:t xml:space="preserve">Korea’s </w:t>
      </w:r>
      <w:r w:rsidR="0053121A" w:rsidRPr="009B487D">
        <w:rPr>
          <w:rFonts w:ascii="Times New Roman" w:hAnsi="Times New Roman" w:cs="Times New Roman"/>
          <w:sz w:val="24"/>
          <w:szCs w:val="24"/>
          <w:lang w:val="en-US"/>
        </w:rPr>
        <w:t>New Submarine.</w:t>
      </w:r>
    </w:p>
    <w:p w14:paraId="42DCD0F0" w14:textId="5AF0FFAE" w:rsidR="00A91CE6" w:rsidRPr="009B487D" w:rsidRDefault="00A91CE6" w:rsidP="00A91CE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487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E2A7FDE" wp14:editId="010FEC83">
            <wp:extent cx="5731510" cy="3300730"/>
            <wp:effectExtent l="0" t="0" r="2540" b="0"/>
            <wp:docPr id="1" name="Picture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8FC3D3-4DC4-4DA2-8B3A-3EC312E18E54" descr="image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854E4" w14:textId="77777777" w:rsidR="00A91CE6" w:rsidRPr="009B487D" w:rsidRDefault="00A91CE6" w:rsidP="00A91CE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487D">
        <w:rPr>
          <w:rFonts w:ascii="Times New Roman" w:hAnsi="Times New Roman" w:cs="Times New Roman"/>
          <w:sz w:val="24"/>
          <w:szCs w:val="24"/>
          <w:lang w:val="en-US"/>
        </w:rPr>
        <w:t>Amazing Specs! 600-800 volts, about 1800 lbs. estimated 20 days submerged ops before charging!!</w:t>
      </w:r>
    </w:p>
    <w:p w14:paraId="266FDE2A" w14:textId="3C79348E" w:rsidR="00D22E24" w:rsidRPr="009B487D" w:rsidRDefault="004A6943" w:rsidP="007F1506">
      <w:pPr>
        <w:rPr>
          <w:rFonts w:ascii="Times New Roman" w:hAnsi="Times New Roman" w:cs="Times New Roman"/>
          <w:sz w:val="24"/>
          <w:szCs w:val="24"/>
        </w:rPr>
      </w:pPr>
      <w:r w:rsidRPr="009B487D">
        <w:rPr>
          <w:rFonts w:ascii="Times New Roman" w:hAnsi="Times New Roman" w:cs="Times New Roman"/>
          <w:sz w:val="24"/>
          <w:szCs w:val="24"/>
        </w:rPr>
        <w:t>For those who missed the notice</w:t>
      </w:r>
      <w:r w:rsidR="00D82C9A" w:rsidRPr="009B487D">
        <w:rPr>
          <w:rFonts w:ascii="Times New Roman" w:hAnsi="Times New Roman" w:cs="Times New Roman"/>
          <w:sz w:val="24"/>
          <w:szCs w:val="24"/>
        </w:rPr>
        <w:t xml:space="preserve">, Ron </w:t>
      </w:r>
      <w:r w:rsidR="004E58B3" w:rsidRPr="009B487D">
        <w:rPr>
          <w:rFonts w:ascii="Times New Roman" w:hAnsi="Times New Roman" w:cs="Times New Roman"/>
          <w:sz w:val="24"/>
          <w:szCs w:val="24"/>
        </w:rPr>
        <w:t>Bateman</w:t>
      </w:r>
      <w:r w:rsidR="00D82C9A" w:rsidRPr="009B487D">
        <w:rPr>
          <w:rFonts w:ascii="Times New Roman" w:hAnsi="Times New Roman" w:cs="Times New Roman"/>
          <w:sz w:val="24"/>
          <w:szCs w:val="24"/>
        </w:rPr>
        <w:t xml:space="preserve"> ex-ERA passed away about 3 weeks ago. A reminder </w:t>
      </w:r>
      <w:r w:rsidR="004E58B3" w:rsidRPr="009B487D">
        <w:rPr>
          <w:rFonts w:ascii="Times New Roman" w:hAnsi="Times New Roman" w:cs="Times New Roman"/>
          <w:sz w:val="24"/>
          <w:szCs w:val="24"/>
        </w:rPr>
        <w:t xml:space="preserve">to keep up with our friends and comrades so they can be helped if required or just given our friendship </w:t>
      </w:r>
      <w:r w:rsidR="007F65A6" w:rsidRPr="009B487D">
        <w:rPr>
          <w:rFonts w:ascii="Times New Roman" w:hAnsi="Times New Roman" w:cs="Times New Roman"/>
          <w:sz w:val="24"/>
          <w:szCs w:val="24"/>
        </w:rPr>
        <w:t>during their health issues.</w:t>
      </w:r>
    </w:p>
    <w:p w14:paraId="5F980B01" w14:textId="77777777" w:rsidR="009B487D" w:rsidRPr="009B487D" w:rsidRDefault="00375F25" w:rsidP="009B487D">
      <w:pPr>
        <w:rPr>
          <w:rFonts w:ascii="Times New Roman" w:hAnsi="Times New Roman" w:cs="Times New Roman"/>
          <w:sz w:val="24"/>
          <w:szCs w:val="24"/>
        </w:rPr>
      </w:pPr>
      <w:r w:rsidRPr="009B487D">
        <w:rPr>
          <w:rFonts w:ascii="Times New Roman" w:hAnsi="Times New Roman" w:cs="Times New Roman"/>
          <w:b/>
          <w:bCs/>
          <w:sz w:val="32"/>
          <w:szCs w:val="32"/>
          <w:u w:val="single"/>
        </w:rPr>
        <w:t>SAA.QLD.Weebly.com</w:t>
      </w:r>
      <w:r w:rsidRPr="009B487D">
        <w:rPr>
          <w:rFonts w:ascii="Times New Roman" w:hAnsi="Times New Roman" w:cs="Times New Roman"/>
          <w:sz w:val="24"/>
          <w:szCs w:val="24"/>
        </w:rPr>
        <w:t xml:space="preserve"> – our website. </w:t>
      </w:r>
      <w:r w:rsidR="00AA07B4" w:rsidRPr="009B487D">
        <w:rPr>
          <w:rFonts w:ascii="Times New Roman" w:hAnsi="Times New Roman" w:cs="Times New Roman"/>
          <w:sz w:val="24"/>
          <w:szCs w:val="24"/>
        </w:rPr>
        <w:t xml:space="preserve">Holds a lot of information and </w:t>
      </w:r>
      <w:r w:rsidR="0029420D" w:rsidRPr="009B487D">
        <w:rPr>
          <w:rFonts w:ascii="Times New Roman" w:hAnsi="Times New Roman" w:cs="Times New Roman"/>
          <w:sz w:val="24"/>
          <w:szCs w:val="24"/>
        </w:rPr>
        <w:t>news. With</w:t>
      </w:r>
      <w:r w:rsidR="000E2FC4" w:rsidRPr="009B487D">
        <w:rPr>
          <w:rFonts w:ascii="Times New Roman" w:hAnsi="Times New Roman" w:cs="Times New Roman"/>
          <w:sz w:val="24"/>
          <w:szCs w:val="24"/>
        </w:rPr>
        <w:t xml:space="preserve"> </w:t>
      </w:r>
      <w:r w:rsidR="0029420D" w:rsidRPr="009B487D">
        <w:rPr>
          <w:rFonts w:ascii="Times New Roman" w:hAnsi="Times New Roman" w:cs="Times New Roman"/>
          <w:sz w:val="24"/>
          <w:szCs w:val="24"/>
        </w:rPr>
        <w:t>a recent</w:t>
      </w:r>
      <w:r w:rsidR="000E2FC4" w:rsidRPr="009B487D">
        <w:rPr>
          <w:rFonts w:ascii="Times New Roman" w:hAnsi="Times New Roman" w:cs="Times New Roman"/>
          <w:sz w:val="24"/>
          <w:szCs w:val="24"/>
        </w:rPr>
        <w:t xml:space="preserve"> update to the layout</w:t>
      </w:r>
      <w:r w:rsidR="0029420D" w:rsidRPr="009B487D">
        <w:rPr>
          <w:rFonts w:ascii="Times New Roman" w:hAnsi="Times New Roman" w:cs="Times New Roman"/>
          <w:sz w:val="24"/>
          <w:szCs w:val="24"/>
        </w:rPr>
        <w:t>,</w:t>
      </w:r>
      <w:r w:rsidR="000E2FC4" w:rsidRPr="009B487D">
        <w:rPr>
          <w:rFonts w:ascii="Times New Roman" w:hAnsi="Times New Roman" w:cs="Times New Roman"/>
          <w:sz w:val="24"/>
          <w:szCs w:val="24"/>
        </w:rPr>
        <w:t xml:space="preserve"> we have addressed some security concerns about who has access and what should be public. </w:t>
      </w:r>
      <w:r w:rsidR="00DC7EE5" w:rsidRPr="009B487D">
        <w:rPr>
          <w:rFonts w:ascii="Times New Roman" w:hAnsi="Times New Roman" w:cs="Times New Roman"/>
          <w:sz w:val="24"/>
          <w:szCs w:val="24"/>
        </w:rPr>
        <w:t>If you</w:t>
      </w:r>
      <w:r w:rsidR="00A24D63" w:rsidRPr="009B487D">
        <w:rPr>
          <w:rFonts w:ascii="Times New Roman" w:hAnsi="Times New Roman" w:cs="Times New Roman"/>
          <w:sz w:val="24"/>
          <w:szCs w:val="24"/>
        </w:rPr>
        <w:t xml:space="preserve"> </w:t>
      </w:r>
      <w:r w:rsidR="00DC7EE5" w:rsidRPr="009B487D">
        <w:rPr>
          <w:rFonts w:ascii="Times New Roman" w:hAnsi="Times New Roman" w:cs="Times New Roman"/>
          <w:sz w:val="24"/>
          <w:szCs w:val="24"/>
        </w:rPr>
        <w:t>cannot</w:t>
      </w:r>
      <w:r w:rsidR="00A24D63" w:rsidRPr="009B487D">
        <w:rPr>
          <w:rFonts w:ascii="Times New Roman" w:hAnsi="Times New Roman" w:cs="Times New Roman"/>
          <w:sz w:val="24"/>
          <w:szCs w:val="24"/>
        </w:rPr>
        <w:t xml:space="preserve"> get access to the website contact me, the secretary</w:t>
      </w:r>
      <w:r w:rsidR="00A363AF" w:rsidRPr="009B487D">
        <w:rPr>
          <w:rFonts w:ascii="Times New Roman" w:hAnsi="Times New Roman" w:cs="Times New Roman"/>
          <w:sz w:val="24"/>
          <w:szCs w:val="24"/>
        </w:rPr>
        <w:t xml:space="preserve">, </w:t>
      </w:r>
      <w:r w:rsidR="00A24D63" w:rsidRPr="009B487D">
        <w:rPr>
          <w:rFonts w:ascii="Times New Roman" w:hAnsi="Times New Roman" w:cs="Times New Roman"/>
          <w:sz w:val="24"/>
          <w:szCs w:val="24"/>
        </w:rPr>
        <w:t>who will arrange access</w:t>
      </w:r>
      <w:r w:rsidR="00A363AF" w:rsidRPr="009B487D">
        <w:rPr>
          <w:rFonts w:ascii="Times New Roman" w:hAnsi="Times New Roman" w:cs="Times New Roman"/>
          <w:sz w:val="24"/>
          <w:szCs w:val="24"/>
        </w:rPr>
        <w:t xml:space="preserve"> for you</w:t>
      </w:r>
      <w:r w:rsidR="00DC7EE5" w:rsidRPr="009B487D">
        <w:rPr>
          <w:rFonts w:ascii="Times New Roman" w:hAnsi="Times New Roman" w:cs="Times New Roman"/>
          <w:sz w:val="24"/>
          <w:szCs w:val="24"/>
        </w:rPr>
        <w:t>.</w:t>
      </w:r>
    </w:p>
    <w:p w14:paraId="2A692AD9" w14:textId="77777777" w:rsidR="009B487D" w:rsidRDefault="009B487D" w:rsidP="009B487D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7D26D848" w14:textId="77777777" w:rsidR="009B487D" w:rsidRDefault="009B487D" w:rsidP="009B487D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43F6EC2" w14:textId="77777777" w:rsidR="009B487D" w:rsidRDefault="009B487D" w:rsidP="009B487D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582E161F" w14:textId="56444607" w:rsidR="009C5CF3" w:rsidRPr="009B487D" w:rsidRDefault="009C5CF3" w:rsidP="009B487D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B487D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SWHT Honour Roll Wall</w:t>
      </w:r>
    </w:p>
    <w:p w14:paraId="15BA3DC0" w14:textId="1C843B81" w:rsidR="00A363AF" w:rsidRPr="009B487D" w:rsidRDefault="00A363AF" w:rsidP="007F1506">
      <w:pPr>
        <w:rPr>
          <w:rFonts w:ascii="Times New Roman" w:hAnsi="Times New Roman" w:cs="Times New Roman"/>
          <w:sz w:val="24"/>
          <w:szCs w:val="24"/>
        </w:rPr>
      </w:pPr>
      <w:r w:rsidRPr="009B487D">
        <w:rPr>
          <w:rFonts w:ascii="Times New Roman" w:hAnsi="Times New Roman" w:cs="Times New Roman"/>
          <w:sz w:val="24"/>
          <w:szCs w:val="24"/>
        </w:rPr>
        <w:t>As many of you know, the additions to the Honour Roll wall have now been completed. Th</w:t>
      </w:r>
      <w:r w:rsidR="009C5CF3" w:rsidRPr="009B487D">
        <w:rPr>
          <w:rFonts w:ascii="Times New Roman" w:hAnsi="Times New Roman" w:cs="Times New Roman"/>
          <w:sz w:val="24"/>
          <w:szCs w:val="24"/>
        </w:rPr>
        <w:t>ese additional wings have significantly increased the space available for plaques.</w:t>
      </w:r>
    </w:p>
    <w:p w14:paraId="1982BD59" w14:textId="27E0C942" w:rsidR="009C5CF3" w:rsidRPr="009B487D" w:rsidRDefault="009C5CF3" w:rsidP="007F150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B487D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3F670EF3" wp14:editId="18C0649E">
            <wp:extent cx="5731510" cy="1778000"/>
            <wp:effectExtent l="0" t="0" r="2540" b="0"/>
            <wp:docPr id="2" name="Picture 2" descr="A picture containing text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outdoor, bui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A3DE" w14:textId="786568D2" w:rsidR="009C5CF3" w:rsidRPr="009B487D" w:rsidRDefault="009C5CF3" w:rsidP="007F150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A52DACE" w14:textId="7485B11C" w:rsidR="009C5CF3" w:rsidRPr="009B487D" w:rsidRDefault="009C5CF3" w:rsidP="007F150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B487D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00B4F9B7" wp14:editId="237FAFBD">
            <wp:extent cx="2780030" cy="1853250"/>
            <wp:effectExtent l="0" t="0" r="1270" b="0"/>
            <wp:docPr id="3" name="Picture 3" descr="A picture containing outdoor, building, tree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building, tree, sto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49" cy="18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487D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 </w:t>
      </w:r>
      <w:r w:rsidRPr="009B487D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6FF96C6B" wp14:editId="011207EC">
            <wp:extent cx="2771775" cy="1847747"/>
            <wp:effectExtent l="0" t="0" r="0" b="635"/>
            <wp:docPr id="4" name="Picture 4" descr="A picture containing outdoor, building, stone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building, stone, ceme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80" cy="186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33E8" w14:textId="6615D894" w:rsidR="009C5CF3" w:rsidRPr="009B487D" w:rsidRDefault="009C5CF3" w:rsidP="007F1506">
      <w:pPr>
        <w:rPr>
          <w:rFonts w:ascii="Times New Roman" w:hAnsi="Times New Roman" w:cs="Times New Roman"/>
          <w:sz w:val="24"/>
          <w:szCs w:val="24"/>
        </w:rPr>
      </w:pPr>
      <w:r w:rsidRPr="009B487D">
        <w:rPr>
          <w:rFonts w:ascii="Times New Roman" w:hAnsi="Times New Roman" w:cs="Times New Roman"/>
          <w:sz w:val="24"/>
          <w:szCs w:val="24"/>
        </w:rPr>
        <w:t>Again, well done to Don and the sub-committee for making this happen.</w:t>
      </w:r>
    </w:p>
    <w:p w14:paraId="35CF5096" w14:textId="53ABD41D" w:rsidR="00613C64" w:rsidRPr="009B487D" w:rsidRDefault="00613C64" w:rsidP="007F1506">
      <w:pPr>
        <w:rPr>
          <w:rFonts w:ascii="Times New Roman" w:hAnsi="Times New Roman" w:cs="Times New Roman"/>
          <w:sz w:val="24"/>
          <w:szCs w:val="24"/>
        </w:rPr>
      </w:pPr>
      <w:r w:rsidRPr="009B487D">
        <w:rPr>
          <w:rFonts w:ascii="Times New Roman" w:hAnsi="Times New Roman" w:cs="Times New Roman"/>
          <w:sz w:val="24"/>
          <w:szCs w:val="24"/>
        </w:rPr>
        <w:t xml:space="preserve">Anything for the </w:t>
      </w:r>
      <w:r w:rsidR="00A252BD" w:rsidRPr="009B487D">
        <w:rPr>
          <w:rFonts w:ascii="Times New Roman" w:hAnsi="Times New Roman" w:cs="Times New Roman"/>
          <w:sz w:val="24"/>
          <w:szCs w:val="24"/>
        </w:rPr>
        <w:t xml:space="preserve">newsletter and website or just generally to stay in touch your committee is always available to </w:t>
      </w:r>
      <w:r w:rsidR="007E04C9" w:rsidRPr="009B487D">
        <w:rPr>
          <w:rFonts w:ascii="Times New Roman" w:hAnsi="Times New Roman" w:cs="Times New Roman"/>
          <w:sz w:val="24"/>
          <w:szCs w:val="24"/>
        </w:rPr>
        <w:t>pass on the information.</w:t>
      </w:r>
    </w:p>
    <w:p w14:paraId="01F5327B" w14:textId="4A0DD558" w:rsidR="007E04C9" w:rsidRPr="009B487D" w:rsidRDefault="007E04C9" w:rsidP="007F1506">
      <w:pPr>
        <w:rPr>
          <w:rFonts w:ascii="Times New Roman" w:hAnsi="Times New Roman" w:cs="Times New Roman"/>
          <w:sz w:val="24"/>
          <w:szCs w:val="24"/>
        </w:rPr>
      </w:pPr>
      <w:r w:rsidRPr="009B487D">
        <w:rPr>
          <w:rFonts w:ascii="Times New Roman" w:hAnsi="Times New Roman" w:cs="Times New Roman"/>
          <w:sz w:val="24"/>
          <w:szCs w:val="24"/>
        </w:rPr>
        <w:t>Yours, aye</w:t>
      </w:r>
    </w:p>
    <w:p w14:paraId="0FBE7CA5" w14:textId="2F09807E" w:rsidR="007E04C9" w:rsidRPr="009B487D" w:rsidRDefault="007E04C9" w:rsidP="007F1506">
      <w:pPr>
        <w:rPr>
          <w:rFonts w:ascii="Times New Roman" w:hAnsi="Times New Roman" w:cs="Times New Roman"/>
          <w:sz w:val="24"/>
          <w:szCs w:val="24"/>
        </w:rPr>
      </w:pPr>
      <w:r w:rsidRPr="009B487D">
        <w:rPr>
          <w:rFonts w:ascii="Times New Roman" w:hAnsi="Times New Roman" w:cs="Times New Roman"/>
          <w:sz w:val="24"/>
          <w:szCs w:val="24"/>
        </w:rPr>
        <w:t>Wombat</w:t>
      </w:r>
    </w:p>
    <w:p w14:paraId="1A932849" w14:textId="226AF134" w:rsidR="007E04C9" w:rsidRPr="009B487D" w:rsidRDefault="003F4B9C" w:rsidP="007F1506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9B487D" w:rsidRPr="00C75FC5">
          <w:rPr>
            <w:rStyle w:val="Hyperlink"/>
            <w:rFonts w:ascii="Times New Roman" w:hAnsi="Times New Roman" w:cs="Times New Roman"/>
            <w:sz w:val="24"/>
            <w:szCs w:val="24"/>
          </w:rPr>
          <w:t>secretarysaaqld@gmail.com</w:t>
        </w:r>
      </w:hyperlink>
    </w:p>
    <w:p w14:paraId="371E340B" w14:textId="77777777" w:rsidR="009B487D" w:rsidRPr="009B487D" w:rsidRDefault="009B487D" w:rsidP="009B487D">
      <w:pPr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  <w:r w:rsidRPr="009B487D">
        <w:rPr>
          <w:rFonts w:ascii="Times New Roman" w:hAnsi="Times New Roman" w:cs="Times New Roman"/>
          <w:b/>
          <w:bCs/>
          <w:color w:val="FF0000"/>
          <w:sz w:val="28"/>
          <w:u w:val="single"/>
        </w:rPr>
        <w:t>Remember to stay COVID safe (i.e., don’t go south) and get your jabs.</w:t>
      </w:r>
    </w:p>
    <w:p w14:paraId="6F14748D" w14:textId="77777777" w:rsidR="009B487D" w:rsidRPr="009B487D" w:rsidRDefault="009B487D" w:rsidP="007F1506">
      <w:pPr>
        <w:rPr>
          <w:rFonts w:ascii="Times New Roman" w:hAnsi="Times New Roman" w:cs="Times New Roman"/>
          <w:sz w:val="24"/>
          <w:szCs w:val="24"/>
        </w:rPr>
      </w:pPr>
    </w:p>
    <w:p w14:paraId="01DD4DB8" w14:textId="77777777" w:rsidR="002D61BE" w:rsidRPr="00877FA4" w:rsidRDefault="002D61BE" w:rsidP="007F1506">
      <w:pPr>
        <w:rPr>
          <w:rFonts w:ascii="Times New Roman" w:hAnsi="Times New Roman" w:cs="Times New Roman"/>
          <w:sz w:val="24"/>
          <w:szCs w:val="24"/>
        </w:rPr>
      </w:pPr>
    </w:p>
    <w:sectPr w:rsidR="002D61BE" w:rsidRPr="00877FA4" w:rsidSect="0035580C">
      <w:pgSz w:w="11906" w:h="16838"/>
      <w:pgMar w:top="85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E98"/>
    <w:rsid w:val="000114E2"/>
    <w:rsid w:val="00096D09"/>
    <w:rsid w:val="000E2FC4"/>
    <w:rsid w:val="000E7F99"/>
    <w:rsid w:val="00136AD3"/>
    <w:rsid w:val="00145FEA"/>
    <w:rsid w:val="001E54B1"/>
    <w:rsid w:val="001F4C34"/>
    <w:rsid w:val="001F7E2F"/>
    <w:rsid w:val="0029420D"/>
    <w:rsid w:val="002D61BE"/>
    <w:rsid w:val="003438EE"/>
    <w:rsid w:val="0035580C"/>
    <w:rsid w:val="0035658F"/>
    <w:rsid w:val="00375F25"/>
    <w:rsid w:val="003A42A2"/>
    <w:rsid w:val="003F4B9C"/>
    <w:rsid w:val="004A6943"/>
    <w:rsid w:val="004D6C43"/>
    <w:rsid w:val="004E58B3"/>
    <w:rsid w:val="0053121A"/>
    <w:rsid w:val="00561E98"/>
    <w:rsid w:val="005A6336"/>
    <w:rsid w:val="00613C64"/>
    <w:rsid w:val="00632ED5"/>
    <w:rsid w:val="006553A2"/>
    <w:rsid w:val="006766F5"/>
    <w:rsid w:val="006D7087"/>
    <w:rsid w:val="00771DAE"/>
    <w:rsid w:val="007A65A9"/>
    <w:rsid w:val="007E04C9"/>
    <w:rsid w:val="007F1506"/>
    <w:rsid w:val="007F65A6"/>
    <w:rsid w:val="00877FA4"/>
    <w:rsid w:val="00880739"/>
    <w:rsid w:val="009B487D"/>
    <w:rsid w:val="009C5CF3"/>
    <w:rsid w:val="00A24D63"/>
    <w:rsid w:val="00A252BD"/>
    <w:rsid w:val="00A363AF"/>
    <w:rsid w:val="00A91CE6"/>
    <w:rsid w:val="00AA07B4"/>
    <w:rsid w:val="00AD4220"/>
    <w:rsid w:val="00AD65A0"/>
    <w:rsid w:val="00AF3487"/>
    <w:rsid w:val="00B87B66"/>
    <w:rsid w:val="00B9630F"/>
    <w:rsid w:val="00C24FA3"/>
    <w:rsid w:val="00C42C66"/>
    <w:rsid w:val="00C538E4"/>
    <w:rsid w:val="00CF251B"/>
    <w:rsid w:val="00D15B89"/>
    <w:rsid w:val="00D22E24"/>
    <w:rsid w:val="00D82C9A"/>
    <w:rsid w:val="00D8321C"/>
    <w:rsid w:val="00DC7EE5"/>
    <w:rsid w:val="00E3688E"/>
    <w:rsid w:val="00E64BF4"/>
    <w:rsid w:val="00F50B1F"/>
    <w:rsid w:val="00F7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03FD2"/>
  <w15:chartTrackingRefBased/>
  <w15:docId w15:val="{B6E2AB75-CEC7-4D8F-B78A-A8D9F0B58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58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580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B48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4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BekcWQi7rhhM1oBjNtX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png"/><Relationship Id="rId17" Type="http://schemas.openxmlformats.org/officeDocument/2006/relationships/hyperlink" Target="mailto:secretarysaaqld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meet.google.com/mst-qvnc-rz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s://en.wikipedia.org/wiki/HMAS_AE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s%20Walters\OneDrive\SAA%20Qld%20Inc\Custom%20Office%20Templates\Newsletter%20Template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BFBDD-A7CC-4D52-B756-9F2762611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Template 2021</Template>
  <TotalTime>8</TotalTime>
  <Pages>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Walters</dc:creator>
  <cp:keywords/>
  <dc:description/>
  <cp:lastModifiedBy>Ross Walters</cp:lastModifiedBy>
  <cp:revision>3</cp:revision>
  <dcterms:created xsi:type="dcterms:W3CDTF">2021-09-18T04:38:00Z</dcterms:created>
  <dcterms:modified xsi:type="dcterms:W3CDTF">2021-09-18T04:38:00Z</dcterms:modified>
</cp:coreProperties>
</file>